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F1896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D147F" wp14:editId="3EA8489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856D9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0628A0DF" w14:textId="1DE65C4F" w:rsidR="00636581" w:rsidRPr="00A01C50" w:rsidRDefault="00A01C50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LC-L4 Personal 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ife 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oaching 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</w:t>
                            </w:r>
                            <w:r w:rsidRPr="00A01C5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ecord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D14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" fillcolor="#e77d70" stroked="f" strokeweight=".5pt">
                <v:textbox>
                  <w:txbxContent>
                    <w:p w14:paraId="44F856D9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0628A0DF" w14:textId="1DE65C4F" w:rsidR="00636581" w:rsidRPr="00A01C50" w:rsidRDefault="00A01C50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LC-L4 Personal 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ife 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oaching 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</w:t>
                      </w:r>
                      <w:r w:rsidRPr="00A01C5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ecord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F1926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BE4823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864A01F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065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FE548D" w14:paraId="77B53624" w14:textId="77777777" w:rsidTr="00FE548D">
        <w:trPr>
          <w:cantSplit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6CA7AD6E" w14:textId="77777777" w:rsidR="00FE548D" w:rsidRPr="00FE548D" w:rsidRDefault="00FE548D" w:rsidP="00FF6889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FE548D">
              <w:rPr>
                <w:rFonts w:asciiTheme="minorHAnsi" w:hAnsiTheme="minorHAnsi" w:cstheme="minorHAnsi"/>
                <w:b/>
                <w:color w:val="3B3838" w:themeColor="background2" w:themeShade="40"/>
                <w:sz w:val="28"/>
              </w:rPr>
              <w:br w:type="page"/>
            </w:r>
            <w:r w:rsidRPr="00FE548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Life coach details</w:t>
            </w:r>
            <w:r w:rsidRPr="00FE548D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:</w:t>
            </w:r>
          </w:p>
        </w:tc>
      </w:tr>
      <w:tr w:rsidR="00FE548D" w:rsidRPr="00FE548D" w14:paraId="4A260315" w14:textId="77777777" w:rsidTr="00FE548D">
        <w:trPr>
          <w:cantSplit/>
          <w:trHeight w:val="973"/>
        </w:trPr>
        <w:tc>
          <w:tcPr>
            <w:tcW w:w="10065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7DEAF38B" w14:textId="77777777" w:rsidR="00FE548D" w:rsidRPr="00FE548D" w:rsidRDefault="00FE548D" w:rsidP="00FF6889">
            <w:pPr>
              <w:spacing w:before="12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  <w:r w:rsidRPr="00FE548D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t>Name:</w:t>
            </w:r>
          </w:p>
          <w:p w14:paraId="398E0E10" w14:textId="77777777" w:rsidR="00FE548D" w:rsidRPr="00FE548D" w:rsidRDefault="00FE548D" w:rsidP="00FF6889">
            <w:pPr>
              <w:spacing w:before="12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19BE4B50" w14:textId="77777777" w:rsidR="00FE548D" w:rsidRPr="00FE548D" w:rsidRDefault="00FE548D" w:rsidP="00FF6889">
            <w:pPr>
              <w:spacing w:before="12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345C0B30" w14:textId="77777777" w:rsidR="00FE548D" w:rsidRPr="00FE548D" w:rsidRDefault="00FE548D" w:rsidP="00FF6889">
            <w:pPr>
              <w:spacing w:before="12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FE548D" w:rsidRPr="00FE548D" w14:paraId="7BABD3B3" w14:textId="77777777" w:rsidTr="00FE548D">
        <w:trPr>
          <w:cantSplit/>
          <w:trHeight w:val="1031"/>
        </w:trPr>
        <w:tc>
          <w:tcPr>
            <w:tcW w:w="10065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F5123E2" w14:textId="77777777" w:rsidR="00FE548D" w:rsidRPr="00FE548D" w:rsidRDefault="00FE548D" w:rsidP="00FF6889">
            <w:pPr>
              <w:spacing w:before="12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FE548D">
              <w:rPr>
                <w:rFonts w:asciiTheme="minorHAnsi" w:hAnsiTheme="minorHAnsi" w:cstheme="minorHAnsi"/>
                <w:color w:val="3B3838" w:themeColor="background2" w:themeShade="40"/>
              </w:rPr>
              <w:t>Address:</w:t>
            </w:r>
          </w:p>
          <w:p w14:paraId="56DA541D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D9D386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F94803E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0885B7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FEAA5B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DA159E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7BF67C" w14:textId="77777777" w:rsidR="00FE548D" w:rsidRPr="00FE548D" w:rsidRDefault="00FE548D" w:rsidP="00FF6889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0C54B9C" w14:textId="77777777" w:rsid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</w:p>
    <w:p w14:paraId="7776B510" w14:textId="79FB780E" w:rsidR="00FE548D" w:rsidRPr="00FE548D" w:rsidRDefault="00FE548D" w:rsidP="00E7237F">
      <w:pPr>
        <w:spacing w:before="240"/>
        <w:rPr>
          <w:rFonts w:asciiTheme="minorHAnsi" w:hAnsiTheme="minorHAnsi" w:cstheme="minorHAnsi"/>
          <w:color w:val="3B3838" w:themeColor="background2" w:themeShade="40"/>
        </w:rPr>
      </w:pPr>
      <w:r w:rsidRPr="00FE548D">
        <w:rPr>
          <w:rFonts w:asciiTheme="minorHAnsi" w:hAnsiTheme="minorHAnsi" w:cstheme="minorHAnsi"/>
          <w:color w:val="3B3838" w:themeColor="background2" w:themeShade="40"/>
        </w:rPr>
        <w:t xml:space="preserve">I certify that (trainee) </w:t>
      </w:r>
      <w:r w:rsidRPr="00FE548D">
        <w:rPr>
          <w:rFonts w:asciiTheme="minorHAnsi" w:hAnsiTheme="minorHAnsi" w:cstheme="minorHAnsi"/>
          <w:color w:val="3B3838" w:themeColor="background2" w:themeShade="40"/>
        </w:rPr>
        <w:tab/>
        <w:t>………………………………………………</w:t>
      </w:r>
      <w:r w:rsidR="00E7237F">
        <w:rPr>
          <w:rFonts w:asciiTheme="minorHAnsi" w:hAnsiTheme="minorHAnsi" w:cstheme="minorHAnsi"/>
          <w:color w:val="3B3838" w:themeColor="background2" w:themeShade="40"/>
        </w:rPr>
        <w:t>…….</w:t>
      </w:r>
      <w:r w:rsidRPr="00FE548D">
        <w:rPr>
          <w:rFonts w:asciiTheme="minorHAnsi" w:hAnsiTheme="minorHAnsi" w:cstheme="minorHAnsi"/>
          <w:color w:val="3B3838" w:themeColor="background2" w:themeShade="40"/>
        </w:rPr>
        <w:t>…………….….</w:t>
      </w:r>
    </w:p>
    <w:p w14:paraId="200D164F" w14:textId="77777777" w:rsidR="00FE548D" w:rsidRPr="00FE548D" w:rsidRDefault="00FE548D" w:rsidP="00FE548D">
      <w:pPr>
        <w:spacing w:before="120" w:after="120"/>
        <w:rPr>
          <w:rFonts w:asciiTheme="minorHAnsi" w:hAnsiTheme="minorHAnsi" w:cstheme="minorHAnsi"/>
          <w:color w:val="3B3838" w:themeColor="background2" w:themeShade="40"/>
        </w:rPr>
      </w:pPr>
    </w:p>
    <w:p w14:paraId="311D92F7" w14:textId="377900DB" w:rsidR="00FE548D" w:rsidRP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  <w:r w:rsidRPr="00FE548D">
        <w:rPr>
          <w:rFonts w:asciiTheme="minorHAnsi" w:hAnsiTheme="minorHAnsi" w:cstheme="minorHAnsi"/>
          <w:color w:val="3B3838" w:themeColor="background2" w:themeShade="40"/>
        </w:rPr>
        <w:t>has engaged in</w:t>
      </w:r>
      <w:r w:rsidR="00E7237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FE548D">
        <w:rPr>
          <w:rFonts w:asciiTheme="minorHAnsi" w:hAnsiTheme="minorHAnsi" w:cstheme="minorHAnsi"/>
          <w:color w:val="3B3838" w:themeColor="background2" w:themeShade="40"/>
        </w:rPr>
        <w:t xml:space="preserve">………………………………. hours of personal life coaching during the course between the </w:t>
      </w:r>
    </w:p>
    <w:p w14:paraId="569BE565" w14:textId="77777777" w:rsidR="00FE548D" w:rsidRP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</w:p>
    <w:p w14:paraId="35BC4176" w14:textId="1E696123" w:rsidR="00FE548D" w:rsidRP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  <w:r w:rsidRPr="00FE548D">
        <w:rPr>
          <w:rFonts w:asciiTheme="minorHAnsi" w:hAnsiTheme="minorHAnsi" w:cstheme="minorHAnsi"/>
          <w:color w:val="3B3838" w:themeColor="background2" w:themeShade="40"/>
        </w:rPr>
        <w:t>following dates…………………………</w:t>
      </w:r>
      <w:r w:rsidR="00E7237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FE548D">
        <w:rPr>
          <w:rFonts w:asciiTheme="minorHAnsi" w:hAnsiTheme="minorHAnsi" w:cstheme="minorHAnsi"/>
          <w:color w:val="3B3838" w:themeColor="background2" w:themeShade="40"/>
        </w:rPr>
        <w:t>and</w:t>
      </w:r>
      <w:r w:rsidR="00E7237F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FE548D">
        <w:rPr>
          <w:rFonts w:asciiTheme="minorHAnsi" w:hAnsiTheme="minorHAnsi" w:cstheme="minorHAnsi"/>
          <w:color w:val="3B3838" w:themeColor="background2" w:themeShade="40"/>
        </w:rPr>
        <w:t>……………………………</w:t>
      </w:r>
      <w:proofErr w:type="gramStart"/>
      <w:r w:rsidRPr="00FE548D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</w:p>
    <w:p w14:paraId="122829AE" w14:textId="77777777" w:rsidR="00FE548D" w:rsidRPr="00FE548D" w:rsidRDefault="00FE548D" w:rsidP="00FE548D">
      <w:pPr>
        <w:rPr>
          <w:rFonts w:asciiTheme="minorHAnsi" w:hAnsiTheme="minorHAnsi" w:cstheme="minorHAnsi"/>
          <w:bCs/>
          <w:color w:val="3B3838" w:themeColor="background2" w:themeShade="40"/>
        </w:rPr>
      </w:pPr>
    </w:p>
    <w:p w14:paraId="29D3BB93" w14:textId="762F56FA" w:rsid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</w:p>
    <w:p w14:paraId="1128AFDB" w14:textId="77777777" w:rsidR="00FE548D" w:rsidRP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</w:p>
    <w:p w14:paraId="3ACFB531" w14:textId="17126352" w:rsidR="00FE548D" w:rsidRPr="00FE548D" w:rsidRDefault="00FE548D" w:rsidP="00FE548D">
      <w:pPr>
        <w:rPr>
          <w:rFonts w:asciiTheme="minorHAnsi" w:hAnsiTheme="minorHAnsi" w:cstheme="minorHAnsi"/>
          <w:color w:val="3B3838" w:themeColor="background2" w:themeShade="40"/>
        </w:rPr>
      </w:pPr>
      <w:r w:rsidRPr="00FE548D">
        <w:rPr>
          <w:rFonts w:asciiTheme="minorHAnsi" w:hAnsiTheme="minorHAnsi" w:cstheme="minorHAnsi"/>
          <w:color w:val="3B3838" w:themeColor="background2" w:themeShade="40"/>
        </w:rPr>
        <w:t>Signed: ……………………………….………………………</w:t>
      </w:r>
      <w:r w:rsidR="00E7237F">
        <w:rPr>
          <w:rFonts w:asciiTheme="minorHAnsi" w:hAnsiTheme="minorHAnsi" w:cstheme="minorHAnsi"/>
          <w:color w:val="3B3838" w:themeColor="background2" w:themeShade="40"/>
        </w:rPr>
        <w:t>…………</w:t>
      </w:r>
      <w:proofErr w:type="gramStart"/>
      <w:r w:rsidR="00E7237F">
        <w:rPr>
          <w:rFonts w:asciiTheme="minorHAnsi" w:hAnsiTheme="minorHAnsi" w:cstheme="minorHAnsi"/>
          <w:color w:val="3B3838" w:themeColor="background2" w:themeShade="40"/>
        </w:rPr>
        <w:t>…..</w:t>
      </w:r>
      <w:proofErr w:type="gramEnd"/>
      <w:r w:rsidRPr="00FE548D">
        <w:rPr>
          <w:rFonts w:asciiTheme="minorHAnsi" w:hAnsiTheme="minorHAnsi" w:cstheme="minorHAnsi"/>
          <w:color w:val="3B3838" w:themeColor="background2" w:themeShade="40"/>
        </w:rPr>
        <w:t>……….</w:t>
      </w:r>
      <w:r w:rsidRPr="00FE548D">
        <w:rPr>
          <w:rFonts w:asciiTheme="minorHAnsi" w:hAnsiTheme="minorHAnsi" w:cstheme="minorHAnsi"/>
          <w:color w:val="3B3838" w:themeColor="background2" w:themeShade="40"/>
        </w:rPr>
        <w:tab/>
      </w:r>
      <w:r w:rsidRPr="00FE548D">
        <w:rPr>
          <w:rFonts w:asciiTheme="minorHAnsi" w:hAnsiTheme="minorHAnsi" w:cstheme="minorHAnsi"/>
          <w:color w:val="3B3838" w:themeColor="background2" w:themeShade="40"/>
        </w:rPr>
        <w:tab/>
        <w:t xml:space="preserve">Date: </w:t>
      </w:r>
      <w:r w:rsidRPr="00FE548D">
        <w:rPr>
          <w:rFonts w:asciiTheme="minorHAnsi" w:hAnsiTheme="minorHAnsi" w:cstheme="minorHAnsi"/>
          <w:color w:val="3B3838" w:themeColor="background2" w:themeShade="40"/>
        </w:rPr>
        <w:tab/>
        <w:t>……………………………….</w:t>
      </w:r>
    </w:p>
    <w:p w14:paraId="375F8FD1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6C5EF" w14:textId="77777777" w:rsidR="004D05BB" w:rsidRDefault="004D05BB">
      <w:r>
        <w:separator/>
      </w:r>
    </w:p>
    <w:p w14:paraId="79B462B3" w14:textId="77777777" w:rsidR="004D05BB" w:rsidRDefault="004D05BB"/>
    <w:p w14:paraId="183B570E" w14:textId="77777777" w:rsidR="004D05BB" w:rsidRDefault="004D05BB"/>
  </w:endnote>
  <w:endnote w:type="continuationSeparator" w:id="0">
    <w:p w14:paraId="60BF4F6E" w14:textId="77777777" w:rsidR="004D05BB" w:rsidRDefault="004D05BB">
      <w:r>
        <w:continuationSeparator/>
      </w:r>
    </w:p>
    <w:p w14:paraId="265723A0" w14:textId="77777777" w:rsidR="004D05BB" w:rsidRDefault="004D05BB"/>
    <w:p w14:paraId="77FE83D8" w14:textId="77777777" w:rsidR="004D05BB" w:rsidRDefault="004D05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B8DF1AF-2196-4D23-B7CB-FC36754F8FFA}"/>
    <w:embedBold r:id="rId2" w:fontKey="{3853465B-AA73-4C2E-9BC4-656EABE30B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D43ECB-964B-400C-A046-8E0DC0400408}"/>
    <w:embedBold r:id="rId4" w:fontKey="{3A778F41-26EA-4F3F-A7E9-6B41786C0683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54D7F559-6DC1-4DA9-A542-CAC6FA06C2ED}"/>
    <w:embedBold r:id="rId6" w:fontKey="{3F86D226-2714-4B48-BB84-F76DE756547B}"/>
    <w:embedBoldItalic r:id="rId7" w:fontKey="{E9857890-0AB7-4C2C-A02A-EC77039571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3DB9B03B-73EF-490F-9DBA-73B1998FDA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872FAA0-F57C-4F11-B247-DF0057154B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D3791CA-512A-4F4E-95C4-25FCF42D0619}"/>
    <w:embedBold r:id="rId11" w:fontKey="{3F3D5A25-370E-492A-9490-84F3A12F4CE8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0F70F07D-4A5D-4CB2-8518-311C917EDC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2F75EF77-D97F-4140-9B41-8F28B1EF69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0E7939A" w14:textId="77777777" w:rsidTr="00E6148A">
      <w:tc>
        <w:tcPr>
          <w:tcW w:w="720" w:type="dxa"/>
          <w:shd w:val="clear" w:color="auto" w:fill="auto"/>
          <w:vAlign w:val="center"/>
        </w:tcPr>
        <w:p w14:paraId="6CEC66E7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434993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3F1637A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78ED9C38" w14:textId="12B5CB98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1A100DAF" wp14:editId="74E9B602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E8F0CA6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72F55" w14:textId="77777777" w:rsidR="004D05BB" w:rsidRDefault="004D05BB" w:rsidP="009052EC">
      <w:pPr>
        <w:pBdr>
          <w:bottom w:val="single" w:sz="6" w:space="1" w:color="auto"/>
        </w:pBdr>
      </w:pPr>
    </w:p>
    <w:p w14:paraId="72AF9EA0" w14:textId="77777777" w:rsidR="004D05BB" w:rsidRPr="009052EC" w:rsidRDefault="004D05BB" w:rsidP="009052EC"/>
  </w:footnote>
  <w:footnote w:type="continuationSeparator" w:id="0">
    <w:p w14:paraId="09A06EAE" w14:textId="77777777" w:rsidR="004D05BB" w:rsidRDefault="004D05BB">
      <w:r>
        <w:continuationSeparator/>
      </w:r>
    </w:p>
    <w:p w14:paraId="6AC2ADEC" w14:textId="77777777" w:rsidR="004D05BB" w:rsidRDefault="004D05BB"/>
    <w:p w14:paraId="49973716" w14:textId="77777777" w:rsidR="004D05BB" w:rsidRDefault="004D05BB"/>
  </w:footnote>
  <w:footnote w:type="continuationNotice" w:id="1">
    <w:p w14:paraId="4ABAB318" w14:textId="77777777" w:rsidR="004D05BB" w:rsidRDefault="004D05BB"/>
    <w:p w14:paraId="77756EB1" w14:textId="77777777" w:rsidR="004D05BB" w:rsidRDefault="004D05BB"/>
    <w:p w14:paraId="6F24675F" w14:textId="77777777" w:rsidR="004D05BB" w:rsidRDefault="004D05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CD3FC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C50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05BB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1C50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237F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E548D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3487C8"/>
  <w15:chartTrackingRefBased/>
  <w15:docId w15:val="{857C4B2F-5E81-4772-A596-5B8B08AC8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A283AC-2392-4516-99D1-DF26E3C16270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39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Personal Life Coaching Record</dc:title>
  <dc:subject/>
  <dc:creator>Windows User</dc:creator>
  <cp:keywords/>
  <dc:description/>
  <cp:lastModifiedBy>Rachael Hann</cp:lastModifiedBy>
  <cp:revision>2</cp:revision>
  <cp:lastPrinted>2006-06-27T08:53:00Z</cp:lastPrinted>
  <dcterms:created xsi:type="dcterms:W3CDTF">2020-07-02T08:39:00Z</dcterms:created>
  <dcterms:modified xsi:type="dcterms:W3CDTF">2020-07-02T09:18:00Z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